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9F3" w:rsidRDefault="006019F3">
      <w:r>
        <w:t>Rückblick Sommerferien</w:t>
      </w:r>
    </w:p>
    <w:p w:rsidR="006019F3" w:rsidRDefault="006019F3"/>
    <w:p w:rsidR="006019F3" w:rsidRDefault="006019F3">
      <w:r>
        <w:t xml:space="preserve">In den Sommerferien gab es wieder eine Ferienbetreuung durch unsere OGS. </w:t>
      </w:r>
    </w:p>
    <w:p w:rsidR="006019F3" w:rsidRDefault="006019F3">
      <w:r>
        <w:t>Diese wurde auch gerne von den Familien genutzt, so dass wir mit ca. 250 Kindern in die Ferien gestartet sind.</w:t>
      </w:r>
    </w:p>
    <w:p w:rsidR="006019F3" w:rsidRDefault="006019F3">
      <w:r>
        <w:t>Die erste Woche lag ganz im Zeichen der Olympiade. Die Kinder bekamen ein buntes Sportprogramm, bei dem die olympischen Disziplinen kindgerecht umgesetzt wurden.</w:t>
      </w:r>
    </w:p>
    <w:p w:rsidR="006019F3" w:rsidRDefault="006019F3"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26" type="#_x0000_t75" style="position:absolute;margin-left:227.65pt;margin-top:.7pt;width:204pt;height:148.5pt;z-index:-251661312;visibility:visible">
            <v:imagedata r:id="rId4" o:title=""/>
          </v:shape>
        </w:pict>
      </w:r>
      <w:r w:rsidRPr="00661B30">
        <w:rPr>
          <w:noProof/>
          <w:lang w:eastAsia="de-DE"/>
        </w:rPr>
        <w:pict>
          <v:shape id="Grafik 1" o:spid="_x0000_i1025" type="#_x0000_t75" style="width:216.75pt;height:122.25pt;visibility:visible">
            <v:imagedata r:id="rId5" o:title=""/>
          </v:shape>
        </w:pict>
      </w:r>
      <w:r>
        <w:tab/>
      </w:r>
    </w:p>
    <w:p w:rsidR="006019F3" w:rsidRDefault="006019F3">
      <w:r>
        <w:rPr>
          <w:noProof/>
          <w:lang w:eastAsia="de-DE"/>
        </w:rPr>
        <w:pict>
          <v:shape id="Grafik 3" o:spid="_x0000_s1027" type="#_x0000_t75" style="position:absolute;margin-left:0;margin-top:5.15pt;width:214.5pt;height:160.9pt;z-index:-251660288;visibility:visible;mso-position-horizontal:left;mso-position-horizontal-relative:margin">
            <v:imagedata r:id="rId6" o:title=""/>
            <w10:wrap anchorx="margin"/>
          </v:shape>
        </w:pict>
      </w:r>
    </w:p>
    <w:p w:rsidR="006019F3" w:rsidRDefault="006019F3"/>
    <w:p w:rsidR="006019F3" w:rsidRDefault="006019F3"/>
    <w:p w:rsidR="006019F3" w:rsidRDefault="006019F3"/>
    <w:p w:rsidR="006019F3" w:rsidRDefault="006019F3" w:rsidP="00D428B4">
      <w:pPr>
        <w:jc w:val="right"/>
      </w:pPr>
    </w:p>
    <w:p w:rsidR="006019F3" w:rsidRDefault="006019F3" w:rsidP="00D428B4"/>
    <w:p w:rsidR="006019F3" w:rsidRDefault="006019F3" w:rsidP="00D428B4">
      <w:pPr>
        <w:jc w:val="center"/>
      </w:pPr>
    </w:p>
    <w:p w:rsidR="006019F3" w:rsidRDefault="006019F3" w:rsidP="00D428B4">
      <w:pPr>
        <w:jc w:val="center"/>
      </w:pPr>
    </w:p>
    <w:p w:rsidR="006019F3" w:rsidRDefault="006019F3" w:rsidP="00A36F24">
      <w:r>
        <w:t>In den nächsten Wochen fanden größere und kleinere Ausflüge statt.</w:t>
      </w:r>
    </w:p>
    <w:p w:rsidR="006019F3" w:rsidRDefault="006019F3" w:rsidP="00A36F24">
      <w:r>
        <w:t>Dabei ging es ins Bobbolandia, zum Schloss Beck, auf den Wasserspielplatz, in den Südpark, auf die Spielplätze der Umgebung, zum Schloss Benrath oder auf den Abenteuerspielplatz.</w:t>
      </w:r>
    </w:p>
    <w:p w:rsidR="006019F3" w:rsidRDefault="006019F3" w:rsidP="00A36F24">
      <w:r>
        <w:rPr>
          <w:noProof/>
          <w:lang w:eastAsia="de-DE"/>
        </w:rPr>
        <w:pict>
          <v:shape id="Grafik 5" o:spid="_x0000_s1028" type="#_x0000_t75" style="position:absolute;margin-left:187.15pt;margin-top:33pt;width:157.5pt;height:210.05pt;z-index:-251658240;visibility:visible">
            <v:imagedata r:id="rId7" o:title=""/>
          </v:shape>
        </w:pict>
      </w:r>
      <w:r>
        <w:rPr>
          <w:noProof/>
          <w:lang w:eastAsia="de-DE"/>
        </w:rPr>
        <w:pict>
          <v:shape id="Grafik 4" o:spid="_x0000_s1029" type="#_x0000_t75" style="position:absolute;margin-left:-39.4pt;margin-top:10pt;width:180.15pt;height:240.2pt;z-index:-251659264;visibility:visible;mso-position-horizontal-relative:margin">
            <v:imagedata r:id="rId8" o:title=""/>
            <w10:wrap anchorx="margin"/>
          </v:shape>
        </w:pict>
      </w:r>
      <w:r>
        <w:t>Vor Ort konnten die Kinder an Bastelangeboten teilnehmen, Riesenkettcar fahren oder bei unserer Beachparty Cocktails, Schokobrunnen oder Zuckerwatte genießen.</w:t>
      </w:r>
      <w:r w:rsidRPr="008C2CC5">
        <w:rPr>
          <w:noProof/>
        </w:rPr>
        <w:t xml:space="preserve"> </w:t>
      </w:r>
    </w:p>
    <w:p w:rsidR="006019F3" w:rsidRDefault="006019F3" w:rsidP="00A36F24">
      <w:r>
        <w:tab/>
      </w:r>
      <w:r>
        <w:tab/>
      </w:r>
      <w:r>
        <w:tab/>
      </w:r>
      <w:r>
        <w:tab/>
      </w:r>
      <w:r>
        <w:tab/>
      </w:r>
    </w:p>
    <w:p w:rsidR="006019F3" w:rsidRDefault="006019F3" w:rsidP="00A36F24"/>
    <w:p w:rsidR="006019F3" w:rsidRPr="008C2CC5" w:rsidRDefault="006019F3" w:rsidP="008C2CC5"/>
    <w:p w:rsidR="006019F3" w:rsidRPr="008C2CC5" w:rsidRDefault="006019F3" w:rsidP="008C2CC5"/>
    <w:p w:rsidR="006019F3" w:rsidRPr="008C2CC5" w:rsidRDefault="006019F3" w:rsidP="008C2CC5"/>
    <w:p w:rsidR="006019F3" w:rsidRPr="008C2CC5" w:rsidRDefault="006019F3" w:rsidP="008C2CC5"/>
    <w:p w:rsidR="006019F3" w:rsidRPr="008C2CC5" w:rsidRDefault="006019F3" w:rsidP="008C2CC5"/>
    <w:p w:rsidR="006019F3" w:rsidRDefault="006019F3" w:rsidP="008C2CC5"/>
    <w:p w:rsidR="006019F3" w:rsidRDefault="006019F3" w:rsidP="008C2CC5">
      <w:pPr>
        <w:tabs>
          <w:tab w:val="left" w:pos="7230"/>
        </w:tabs>
      </w:pPr>
      <w:r>
        <w:tab/>
      </w:r>
    </w:p>
    <w:p w:rsidR="006019F3" w:rsidRDefault="006019F3" w:rsidP="008C2CC5">
      <w:pPr>
        <w:tabs>
          <w:tab w:val="left" w:pos="7230"/>
        </w:tabs>
      </w:pPr>
      <w:r w:rsidRPr="00661B30">
        <w:rPr>
          <w:noProof/>
          <w:lang w:eastAsia="de-DE"/>
        </w:rPr>
        <w:pict>
          <v:shape id="Grafik 7" o:spid="_x0000_i1026" type="#_x0000_t75" style="width:276.75pt;height:207pt;visibility:visible">
            <v:imagedata r:id="rId9" o:title=""/>
          </v:shape>
        </w:pict>
      </w:r>
      <w:r>
        <w:rPr>
          <w:noProof/>
          <w:lang w:eastAsia="de-DE"/>
        </w:rPr>
        <w:pict>
          <v:shape id="Grafik 6" o:spid="_x0000_s1030" type="#_x0000_t75" style="position:absolute;margin-left:0;margin-top:0;width:156.55pt;height:208.75pt;z-index:251659264;visibility:visible;mso-position-horizontal:left;mso-position-horizontal-relative:text;mso-position-vertical:top;mso-position-vertical-relative:text">
            <v:imagedata r:id="rId10" o:title=""/>
            <w10:wrap type="square"/>
          </v:shape>
        </w:pict>
      </w:r>
      <w:r>
        <w:t xml:space="preserve">   </w:t>
      </w:r>
    </w:p>
    <w:p w:rsidR="006019F3" w:rsidRDefault="006019F3" w:rsidP="008C2CC5">
      <w:pPr>
        <w:tabs>
          <w:tab w:val="left" w:pos="7230"/>
        </w:tabs>
      </w:pPr>
    </w:p>
    <w:p w:rsidR="006019F3" w:rsidRDefault="006019F3" w:rsidP="008C2CC5">
      <w:pPr>
        <w:tabs>
          <w:tab w:val="left" w:pos="7230"/>
        </w:tabs>
      </w:pPr>
      <w:r>
        <w:rPr>
          <w:noProof/>
          <w:lang w:eastAsia="de-DE"/>
        </w:rPr>
        <w:pict>
          <v:shape id="Grafik 8" o:spid="_x0000_s1031" type="#_x0000_t75" style="position:absolute;margin-left:0;margin-top:0;width:199.1pt;height:265.5pt;z-index:251660288;visibility:visible;mso-position-horizontal:left;mso-position-vertical:top">
            <v:imagedata r:id="rId11" o:title=""/>
            <w10:wrap type="square"/>
          </v:shape>
        </w:pict>
      </w:r>
      <w:r>
        <w:t>Im Anschluss nach den Ferien füllten wir mit den Kindern einen Fragebogen aus um herauszufinden, was den Kindern besonders gut gefallen hat und was sie sich für zukünftige Ferien wünschen.</w:t>
      </w:r>
    </w:p>
    <w:p w:rsidR="006019F3" w:rsidRPr="008C2CC5" w:rsidRDefault="006019F3" w:rsidP="008C2CC5">
      <w:pPr>
        <w:tabs>
          <w:tab w:val="left" w:pos="7230"/>
        </w:tabs>
      </w:pPr>
      <w:r>
        <w:t>Dabei sind schon ein paar tolle Ideen zusammengekommen.</w:t>
      </w:r>
      <w:bookmarkStart w:id="0" w:name="_GoBack"/>
      <w:bookmarkEnd w:id="0"/>
      <w:r>
        <w:br w:type="textWrapping" w:clear="all"/>
      </w:r>
      <w:r>
        <w:br w:type="textWrapping" w:clear="all"/>
      </w:r>
    </w:p>
    <w:sectPr w:rsidR="006019F3" w:rsidRPr="008C2CC5" w:rsidSect="00A36F24"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28B4"/>
    <w:rsid w:val="002F23C4"/>
    <w:rsid w:val="003B3B63"/>
    <w:rsid w:val="005517BC"/>
    <w:rsid w:val="006019F3"/>
    <w:rsid w:val="00661B30"/>
    <w:rsid w:val="007A113F"/>
    <w:rsid w:val="00872471"/>
    <w:rsid w:val="008C2CC5"/>
    <w:rsid w:val="00A36F24"/>
    <w:rsid w:val="00D42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47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145</Words>
  <Characters>917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Strelow</dc:creator>
  <cp:keywords/>
  <dc:description/>
  <cp:lastModifiedBy>Blume</cp:lastModifiedBy>
  <cp:revision>2</cp:revision>
  <dcterms:created xsi:type="dcterms:W3CDTF">2024-08-28T08:39:00Z</dcterms:created>
  <dcterms:modified xsi:type="dcterms:W3CDTF">2024-08-29T04:44:00Z</dcterms:modified>
</cp:coreProperties>
</file>